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640" w:rsidRPr="00BF26CE" w:rsidRDefault="00192640" w:rsidP="00BF26CE">
      <w:pPr>
        <w:spacing w:line="240" w:lineRule="auto"/>
        <w:rPr>
          <w:rFonts w:ascii="Times New Roman" w:hAnsi="Times New Roman"/>
        </w:rPr>
      </w:pPr>
      <w:r w:rsidRPr="009314DF">
        <w:rPr>
          <w:rFonts w:ascii="Times New Roman" w:hAnsi="Times New Roman"/>
          <w:u w:val="single"/>
        </w:rPr>
        <w:t>Штейкина Елена Альфредовна за «6 » апреля 2020г</w:t>
      </w:r>
      <w:r w:rsidRPr="00BF26CE">
        <w:rPr>
          <w:rFonts w:ascii="Times New Roman" w:hAnsi="Times New Roman"/>
        </w:rPr>
        <w:t>.</w:t>
      </w:r>
    </w:p>
    <w:p w:rsidR="00192640" w:rsidRPr="00BF26CE" w:rsidRDefault="00192640" w:rsidP="00BF26CE">
      <w:pPr>
        <w:spacing w:line="240" w:lineRule="auto"/>
        <w:jc w:val="center"/>
        <w:rPr>
          <w:rFonts w:ascii="Times New Roman" w:hAnsi="Times New Roman"/>
        </w:rPr>
      </w:pPr>
      <w:r w:rsidRPr="00BF26CE">
        <w:rPr>
          <w:rFonts w:ascii="Times New Roman" w:hAnsi="Times New Roman"/>
        </w:rPr>
        <w:t>(Ф.И.О. преподавателя)</w:t>
      </w:r>
    </w:p>
    <w:p w:rsidR="00192640" w:rsidRDefault="00192640" w:rsidP="00BF26C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BF26CE">
        <w:rPr>
          <w:rFonts w:ascii="Times New Roman" w:hAnsi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2552"/>
        <w:gridCol w:w="3827"/>
        <w:gridCol w:w="3827"/>
        <w:gridCol w:w="3763"/>
      </w:tblGrid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Группа/</w:t>
            </w:r>
          </w:p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</w:rPr>
              <w:t>Форма проведения занятия (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Classroom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13.15 – 13.45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4 кл. 2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Муз. Лит-ра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13.55 – 14.25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4 кл. 2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14.35 – 14.50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4 кл. 2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15.30  -16.00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7 кл. 2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Муз. Лит-ра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16.10 – 16.25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7 кл.2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Муз. Лит-ра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16.35 – 16.50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7 кл 2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17.00 – 17.15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7 кл 2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17.25 – 17.55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7 кл 1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Муз. Лит-ра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18.05 – 18.20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7 кл 1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Муз. Лит-ра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</w:tbl>
    <w:p w:rsidR="00192640" w:rsidRDefault="00192640" w:rsidP="00BF26C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2640" w:rsidRDefault="00192640" w:rsidP="0045285A">
      <w:pPr>
        <w:spacing w:line="240" w:lineRule="auto"/>
        <w:rPr>
          <w:rFonts w:ascii="Times New Roman" w:hAnsi="Times New Roman"/>
          <w:u w:val="single"/>
        </w:rPr>
      </w:pPr>
    </w:p>
    <w:p w:rsidR="00192640" w:rsidRDefault="00192640" w:rsidP="0045285A">
      <w:pPr>
        <w:spacing w:line="240" w:lineRule="auto"/>
        <w:rPr>
          <w:rFonts w:ascii="Times New Roman" w:hAnsi="Times New Roman"/>
          <w:u w:val="single"/>
        </w:rPr>
      </w:pPr>
    </w:p>
    <w:p w:rsidR="00192640" w:rsidRDefault="00192640" w:rsidP="0045285A">
      <w:pPr>
        <w:spacing w:line="240" w:lineRule="auto"/>
        <w:rPr>
          <w:rFonts w:ascii="Times New Roman" w:hAnsi="Times New Roman"/>
          <w:u w:val="single"/>
        </w:rPr>
      </w:pPr>
    </w:p>
    <w:p w:rsidR="00192640" w:rsidRDefault="00192640" w:rsidP="0045285A">
      <w:pPr>
        <w:spacing w:line="240" w:lineRule="auto"/>
        <w:rPr>
          <w:rFonts w:ascii="Times New Roman" w:hAnsi="Times New Roman"/>
          <w:u w:val="single"/>
        </w:rPr>
      </w:pPr>
    </w:p>
    <w:p w:rsidR="00192640" w:rsidRDefault="00192640" w:rsidP="0045285A">
      <w:pPr>
        <w:spacing w:line="240" w:lineRule="auto"/>
        <w:rPr>
          <w:rFonts w:ascii="Times New Roman" w:hAnsi="Times New Roman"/>
          <w:u w:val="single"/>
        </w:rPr>
      </w:pPr>
    </w:p>
    <w:p w:rsidR="00192640" w:rsidRDefault="00192640" w:rsidP="0045285A">
      <w:pPr>
        <w:spacing w:line="240" w:lineRule="auto"/>
        <w:rPr>
          <w:rFonts w:ascii="Times New Roman" w:hAnsi="Times New Roman"/>
          <w:u w:val="single"/>
        </w:rPr>
      </w:pPr>
    </w:p>
    <w:p w:rsidR="00192640" w:rsidRDefault="00192640" w:rsidP="0045285A">
      <w:pPr>
        <w:spacing w:line="240" w:lineRule="auto"/>
        <w:rPr>
          <w:rFonts w:ascii="Times New Roman" w:hAnsi="Times New Roman"/>
          <w:u w:val="single"/>
        </w:rPr>
      </w:pPr>
    </w:p>
    <w:p w:rsidR="00192640" w:rsidRDefault="00192640" w:rsidP="0045285A">
      <w:pPr>
        <w:spacing w:line="240" w:lineRule="auto"/>
        <w:rPr>
          <w:rFonts w:ascii="Times New Roman" w:hAnsi="Times New Roman"/>
          <w:u w:val="single"/>
        </w:rPr>
      </w:pPr>
    </w:p>
    <w:p w:rsidR="00192640" w:rsidRPr="00BF26CE" w:rsidRDefault="00192640" w:rsidP="0045285A">
      <w:pPr>
        <w:spacing w:line="240" w:lineRule="auto"/>
        <w:rPr>
          <w:rFonts w:ascii="Times New Roman" w:hAnsi="Times New Roman"/>
        </w:rPr>
      </w:pPr>
      <w:r w:rsidRPr="009314DF">
        <w:rPr>
          <w:rFonts w:ascii="Times New Roman" w:hAnsi="Times New Roman"/>
          <w:u w:val="single"/>
        </w:rPr>
        <w:t>Штейкина Елена Альфредовна</w:t>
      </w:r>
      <w:r>
        <w:rPr>
          <w:rFonts w:ascii="Times New Roman" w:hAnsi="Times New Roman"/>
          <w:u w:val="single"/>
        </w:rPr>
        <w:t xml:space="preserve"> за «7</w:t>
      </w:r>
      <w:r w:rsidRPr="009314DF">
        <w:rPr>
          <w:rFonts w:ascii="Times New Roman" w:hAnsi="Times New Roman"/>
          <w:u w:val="single"/>
        </w:rPr>
        <w:t xml:space="preserve"> » апреля 2020г</w:t>
      </w:r>
      <w:r w:rsidRPr="00BF26CE">
        <w:rPr>
          <w:rFonts w:ascii="Times New Roman" w:hAnsi="Times New Roman"/>
        </w:rPr>
        <w:t>.</w:t>
      </w:r>
    </w:p>
    <w:p w:rsidR="00192640" w:rsidRPr="00BF26CE" w:rsidRDefault="00192640" w:rsidP="0045285A">
      <w:pPr>
        <w:spacing w:line="240" w:lineRule="auto"/>
        <w:jc w:val="center"/>
        <w:rPr>
          <w:rFonts w:ascii="Times New Roman" w:hAnsi="Times New Roman"/>
        </w:rPr>
      </w:pPr>
      <w:r w:rsidRPr="00BF26CE">
        <w:rPr>
          <w:rFonts w:ascii="Times New Roman" w:hAnsi="Times New Roman"/>
        </w:rPr>
        <w:t>(Ф.И.О. преподавателя)</w:t>
      </w:r>
    </w:p>
    <w:p w:rsidR="00192640" w:rsidRDefault="00192640" w:rsidP="0045285A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BF26CE">
        <w:rPr>
          <w:rFonts w:ascii="Times New Roman" w:hAnsi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2552"/>
        <w:gridCol w:w="3827"/>
        <w:gridCol w:w="3827"/>
        <w:gridCol w:w="3763"/>
      </w:tblGrid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Группа/</w:t>
            </w:r>
          </w:p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</w:rPr>
              <w:t>Форма проведения занятия (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Classroom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12.30 – 13.00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 кл.1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13.30 – 14.00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6 кл 2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Муз. Лит-ра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14.10 – 14.25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6 кл. 2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Муз. Лит-ра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14.45 – 15.15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5 кл. 1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Муз лит-ра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15.25 – 15.55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 xml:space="preserve">5 кл. 1 гр 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16.05 – 16.1</w:t>
            </w:r>
            <w:r w:rsidRPr="00FF5D4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5 кл 1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17.00 – 17.30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 xml:space="preserve"> 7 кл 1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17.40 – 17.55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7 кл 1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</w:tbl>
    <w:p w:rsidR="00192640" w:rsidRDefault="00192640" w:rsidP="00643675">
      <w:pPr>
        <w:spacing w:line="240" w:lineRule="auto"/>
        <w:rPr>
          <w:rFonts w:ascii="Times New Roman" w:hAnsi="Times New Roman"/>
          <w:u w:val="single"/>
        </w:rPr>
      </w:pPr>
    </w:p>
    <w:p w:rsidR="00192640" w:rsidRPr="00BF26CE" w:rsidRDefault="00192640" w:rsidP="00643675">
      <w:pPr>
        <w:spacing w:line="240" w:lineRule="auto"/>
        <w:rPr>
          <w:rFonts w:ascii="Times New Roman" w:hAnsi="Times New Roman"/>
        </w:rPr>
      </w:pPr>
      <w:r w:rsidRPr="009314DF">
        <w:rPr>
          <w:rFonts w:ascii="Times New Roman" w:hAnsi="Times New Roman"/>
          <w:u w:val="single"/>
        </w:rPr>
        <w:t>Штейкина Елена Альфредовна</w:t>
      </w:r>
      <w:r>
        <w:rPr>
          <w:rFonts w:ascii="Times New Roman" w:hAnsi="Times New Roman"/>
          <w:u w:val="single"/>
        </w:rPr>
        <w:t xml:space="preserve"> за «8</w:t>
      </w:r>
      <w:r w:rsidRPr="009314DF">
        <w:rPr>
          <w:rFonts w:ascii="Times New Roman" w:hAnsi="Times New Roman"/>
          <w:u w:val="single"/>
        </w:rPr>
        <w:t xml:space="preserve"> » апреля 2020г</w:t>
      </w:r>
      <w:r w:rsidRPr="00BF26CE">
        <w:rPr>
          <w:rFonts w:ascii="Times New Roman" w:hAnsi="Times New Roman"/>
        </w:rPr>
        <w:t>.</w:t>
      </w:r>
    </w:p>
    <w:p w:rsidR="00192640" w:rsidRPr="00BF26CE" w:rsidRDefault="00192640" w:rsidP="00643675">
      <w:pPr>
        <w:spacing w:line="240" w:lineRule="auto"/>
        <w:jc w:val="center"/>
        <w:rPr>
          <w:rFonts w:ascii="Times New Roman" w:hAnsi="Times New Roman"/>
        </w:rPr>
      </w:pPr>
      <w:r w:rsidRPr="00BF26CE">
        <w:rPr>
          <w:rFonts w:ascii="Times New Roman" w:hAnsi="Times New Roman"/>
        </w:rPr>
        <w:t>(Ф.И.О. преподавателя)</w:t>
      </w:r>
    </w:p>
    <w:p w:rsidR="00192640" w:rsidRDefault="00192640" w:rsidP="0064367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BF26CE">
        <w:rPr>
          <w:rFonts w:ascii="Times New Roman" w:hAnsi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2552"/>
        <w:gridCol w:w="3827"/>
        <w:gridCol w:w="3827"/>
        <w:gridCol w:w="3763"/>
      </w:tblGrid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Группа/</w:t>
            </w:r>
          </w:p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</w:rPr>
              <w:t>Форма проведения занятия (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Classroom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10.00 – 10.30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3 кл. 2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10.40 – 10.55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3 кл. 2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11.05 – 11.35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3 кл. 2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Слуш муз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12.15 - 12.45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3 кл. 1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Слуш муз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12.55 – 13.25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3 кл. 1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13.35 – 13.50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3 кл. 1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14.30 – 15.00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6 кл.1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15.10 – 15.25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6 кл.1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15.35 – 16.05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6 кл.1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Муз лит-ра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16.15 – 16.30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6 кл.1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Муз лит-ра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</w:tbl>
    <w:p w:rsidR="00192640" w:rsidRDefault="00192640" w:rsidP="00BF26C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2640" w:rsidRDefault="00192640" w:rsidP="00BF26C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2640" w:rsidRDefault="00192640" w:rsidP="00BF26C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2640" w:rsidRPr="00BF26CE" w:rsidRDefault="00192640" w:rsidP="008B7A2B">
      <w:pPr>
        <w:spacing w:line="240" w:lineRule="auto"/>
        <w:rPr>
          <w:rFonts w:ascii="Times New Roman" w:hAnsi="Times New Roman"/>
        </w:rPr>
      </w:pPr>
      <w:r w:rsidRPr="009314DF">
        <w:rPr>
          <w:rFonts w:ascii="Times New Roman" w:hAnsi="Times New Roman"/>
          <w:u w:val="single"/>
        </w:rPr>
        <w:t>Штейкина Елена Альфредовна</w:t>
      </w:r>
      <w:r>
        <w:rPr>
          <w:rFonts w:ascii="Times New Roman" w:hAnsi="Times New Roman"/>
          <w:u w:val="single"/>
        </w:rPr>
        <w:t xml:space="preserve"> за «9</w:t>
      </w:r>
      <w:r w:rsidRPr="009314DF">
        <w:rPr>
          <w:rFonts w:ascii="Times New Roman" w:hAnsi="Times New Roman"/>
          <w:u w:val="single"/>
        </w:rPr>
        <w:t xml:space="preserve"> » апреля 2020г</w:t>
      </w:r>
      <w:r w:rsidRPr="00BF26CE">
        <w:rPr>
          <w:rFonts w:ascii="Times New Roman" w:hAnsi="Times New Roman"/>
        </w:rPr>
        <w:t>.</w:t>
      </w:r>
    </w:p>
    <w:p w:rsidR="00192640" w:rsidRPr="00BF26CE" w:rsidRDefault="00192640" w:rsidP="008B7A2B">
      <w:pPr>
        <w:spacing w:line="240" w:lineRule="auto"/>
        <w:jc w:val="center"/>
        <w:rPr>
          <w:rFonts w:ascii="Times New Roman" w:hAnsi="Times New Roman"/>
        </w:rPr>
      </w:pPr>
      <w:r w:rsidRPr="00BF26CE">
        <w:rPr>
          <w:rFonts w:ascii="Times New Roman" w:hAnsi="Times New Roman"/>
        </w:rPr>
        <w:t>(Ф.И.О. преподавателя)</w:t>
      </w:r>
    </w:p>
    <w:p w:rsidR="00192640" w:rsidRDefault="00192640" w:rsidP="008B7A2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BF26CE">
        <w:rPr>
          <w:rFonts w:ascii="Times New Roman" w:hAnsi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2552"/>
        <w:gridCol w:w="3827"/>
        <w:gridCol w:w="3827"/>
        <w:gridCol w:w="3763"/>
      </w:tblGrid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Группа/</w:t>
            </w:r>
          </w:p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</w:rPr>
              <w:t>Форма проведения занятия (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Classroom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10.20 – 10.50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2 кл. 2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Слуш муз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11.00 – 11.30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2 кл. 2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11.40 – 11.55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2 кл. 2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13.00 – 13.30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 кл. 2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13.55 – 14.25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5 кл. 2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14.35 – 14.50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5 кл. 2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</w:t>
            </w:r>
            <w:r w:rsidRPr="00FF5D44">
              <w:rPr>
                <w:rFonts w:ascii="Times New Roman" w:hAnsi="Times New Roman"/>
                <w:sz w:val="28"/>
                <w:szCs w:val="28"/>
              </w:rPr>
              <w:t xml:space="preserve"> – 15.3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5 кл. 2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Муз лит-ра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</w:tbl>
    <w:p w:rsidR="00192640" w:rsidRDefault="00192640" w:rsidP="00BF26C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2640" w:rsidRDefault="00192640" w:rsidP="00BF26C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2640" w:rsidRDefault="00192640" w:rsidP="00BF26C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2640" w:rsidRPr="00BF26CE" w:rsidRDefault="00192640" w:rsidP="00EE7B70">
      <w:pPr>
        <w:spacing w:line="240" w:lineRule="auto"/>
        <w:rPr>
          <w:rFonts w:ascii="Times New Roman" w:hAnsi="Times New Roman"/>
        </w:rPr>
      </w:pPr>
      <w:r w:rsidRPr="009314DF">
        <w:rPr>
          <w:rFonts w:ascii="Times New Roman" w:hAnsi="Times New Roman"/>
          <w:u w:val="single"/>
        </w:rPr>
        <w:t>Штейкина Елена Альфредовна</w:t>
      </w:r>
      <w:r>
        <w:rPr>
          <w:rFonts w:ascii="Times New Roman" w:hAnsi="Times New Roman"/>
          <w:u w:val="single"/>
        </w:rPr>
        <w:t xml:space="preserve"> за «10</w:t>
      </w:r>
      <w:r w:rsidRPr="009314DF">
        <w:rPr>
          <w:rFonts w:ascii="Times New Roman" w:hAnsi="Times New Roman"/>
          <w:u w:val="single"/>
        </w:rPr>
        <w:t xml:space="preserve"> » апреля 2020г</w:t>
      </w:r>
      <w:r w:rsidRPr="00BF26CE">
        <w:rPr>
          <w:rFonts w:ascii="Times New Roman" w:hAnsi="Times New Roman"/>
        </w:rPr>
        <w:t>.</w:t>
      </w:r>
    </w:p>
    <w:p w:rsidR="00192640" w:rsidRPr="00BF26CE" w:rsidRDefault="00192640" w:rsidP="00EE7B70">
      <w:pPr>
        <w:spacing w:line="240" w:lineRule="auto"/>
        <w:jc w:val="center"/>
        <w:rPr>
          <w:rFonts w:ascii="Times New Roman" w:hAnsi="Times New Roman"/>
        </w:rPr>
      </w:pPr>
      <w:r w:rsidRPr="00BF26CE">
        <w:rPr>
          <w:rFonts w:ascii="Times New Roman" w:hAnsi="Times New Roman"/>
        </w:rPr>
        <w:t>(Ф.И.О. преподавателя)</w:t>
      </w:r>
    </w:p>
    <w:p w:rsidR="00192640" w:rsidRDefault="00192640" w:rsidP="00EE7B7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BF26CE">
        <w:rPr>
          <w:rFonts w:ascii="Times New Roman" w:hAnsi="Times New Roman"/>
          <w:sz w:val="28"/>
          <w:szCs w:val="28"/>
        </w:rPr>
        <w:t>МБУДО «Детская музыкальная школа №13» Московского района г.Казани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2552"/>
        <w:gridCol w:w="3827"/>
        <w:gridCol w:w="3827"/>
        <w:gridCol w:w="3763"/>
      </w:tblGrid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Группа/</w:t>
            </w:r>
          </w:p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</w:rPr>
              <w:t>Форма проведения занятия (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Skype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Classroom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10.20 – 10.40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2 кл.1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Слуш муз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10.50 – 11.20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2 кл.1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11.30 – 11.45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2 кл.1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12.35 – 13.05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4 кл.1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Муз лит-ра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13.15 – 13.45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4 кл.1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13.55 – 14.10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4 кл.1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14.50 – 15.20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2,3 кл.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 (э/о)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15.30 – 15.45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2,3 кл.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 (э/о)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16.10 – 16.40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6 кл.2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  <w:tr w:rsidR="00192640" w:rsidRPr="00FF5D44" w:rsidTr="00FF5D44">
        <w:tc>
          <w:tcPr>
            <w:tcW w:w="81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16.50 – 17.05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6 кл 2 гр</w:t>
            </w:r>
          </w:p>
        </w:tc>
        <w:tc>
          <w:tcPr>
            <w:tcW w:w="3827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F5D44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3763" w:type="dxa"/>
          </w:tcPr>
          <w:p w:rsidR="00192640" w:rsidRPr="00FF5D44" w:rsidRDefault="00192640" w:rsidP="00FF5D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5D44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FF5D44">
              <w:rPr>
                <w:rFonts w:ascii="Times New Roman" w:hAnsi="Times New Roman"/>
                <w:sz w:val="24"/>
                <w:szCs w:val="24"/>
              </w:rPr>
              <w:t>, эл. почта</w:t>
            </w:r>
          </w:p>
        </w:tc>
      </w:tr>
    </w:tbl>
    <w:p w:rsidR="00192640" w:rsidRPr="00BF26CE" w:rsidRDefault="00192640" w:rsidP="00BF26CE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192640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26CE"/>
    <w:rsid w:val="00002ABE"/>
    <w:rsid w:val="00025890"/>
    <w:rsid w:val="00065BBE"/>
    <w:rsid w:val="00160009"/>
    <w:rsid w:val="00192640"/>
    <w:rsid w:val="002752E0"/>
    <w:rsid w:val="002F4E6A"/>
    <w:rsid w:val="00314BFD"/>
    <w:rsid w:val="0045285A"/>
    <w:rsid w:val="004800AB"/>
    <w:rsid w:val="00643675"/>
    <w:rsid w:val="006807E3"/>
    <w:rsid w:val="00703C2B"/>
    <w:rsid w:val="008B7A2B"/>
    <w:rsid w:val="009314DF"/>
    <w:rsid w:val="00972484"/>
    <w:rsid w:val="00AB1133"/>
    <w:rsid w:val="00AF6305"/>
    <w:rsid w:val="00BF26CE"/>
    <w:rsid w:val="00CC464E"/>
    <w:rsid w:val="00CC7A4E"/>
    <w:rsid w:val="00DA3D32"/>
    <w:rsid w:val="00DE697E"/>
    <w:rsid w:val="00EE7B70"/>
    <w:rsid w:val="00F662D0"/>
    <w:rsid w:val="00FC3C27"/>
    <w:rsid w:val="00FF5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3C2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F26C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160</TotalTime>
  <Pages>4</Pages>
  <Words>553</Words>
  <Characters>3153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Игорь</cp:lastModifiedBy>
  <cp:revision>8</cp:revision>
  <dcterms:created xsi:type="dcterms:W3CDTF">2020-04-06T10:46:00Z</dcterms:created>
  <dcterms:modified xsi:type="dcterms:W3CDTF">2020-04-10T15:52:00Z</dcterms:modified>
</cp:coreProperties>
</file>